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EC987" w14:textId="77777777" w:rsidR="00D208ED" w:rsidRPr="004535AF" w:rsidRDefault="00720E70">
      <w:r w:rsidRPr="004535AF">
        <w:rPr>
          <w:noProof/>
        </w:rPr>
        <w:drawing>
          <wp:anchor distT="0" distB="0" distL="114300" distR="114300" simplePos="0" relativeHeight="251670528" behindDoc="0" locked="0" layoutInCell="1" allowOverlap="1" wp14:anchorId="7E805677" wp14:editId="1C821A67">
            <wp:simplePos x="0" y="0"/>
            <wp:positionH relativeFrom="margin">
              <wp:posOffset>-53789</wp:posOffset>
            </wp:positionH>
            <wp:positionV relativeFrom="margin">
              <wp:posOffset>17</wp:posOffset>
            </wp:positionV>
            <wp:extent cx="2834005" cy="61277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Minsalud 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ED" w:rsidRPr="004535AF">
        <w:rPr>
          <w:noProof/>
        </w:rPr>
        <w:drawing>
          <wp:anchor distT="0" distB="0" distL="114300" distR="114300" simplePos="0" relativeHeight="251660288" behindDoc="1" locked="0" layoutInCell="1" allowOverlap="1" wp14:anchorId="463BAEF8" wp14:editId="7AB439DB">
            <wp:simplePos x="0" y="0"/>
            <wp:positionH relativeFrom="column">
              <wp:posOffset>-1080136</wp:posOffset>
            </wp:positionH>
            <wp:positionV relativeFrom="paragraph">
              <wp:posOffset>-899795</wp:posOffset>
            </wp:positionV>
            <wp:extent cx="7765415" cy="1004899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o_diseño_doc-MinsaludV3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523" cy="1005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622DF" w14:textId="2E25B80B" w:rsidR="00D208ED" w:rsidRPr="004535AF" w:rsidRDefault="003D299D">
      <w:r w:rsidRPr="004535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E20DA" wp14:editId="334DD081">
                <wp:simplePos x="0" y="0"/>
                <wp:positionH relativeFrom="column">
                  <wp:posOffset>128503</wp:posOffset>
                </wp:positionH>
                <wp:positionV relativeFrom="paragraph">
                  <wp:posOffset>4833356</wp:posOffset>
                </wp:positionV>
                <wp:extent cx="4658008" cy="34480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008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10B0F" w14:textId="5FD5AAAB" w:rsidR="00D208ED" w:rsidRPr="00133251" w:rsidRDefault="003D299D">
                            <w:pP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D299D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Módulo 1. Introducción a la malaria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E20D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0.1pt;margin-top:380.6pt;width:366.75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" filled="f" stroked="f" strokeweight=".5pt">
                <v:textbox>
                  <w:txbxContent>
                    <w:p w14:paraId="06C10B0F" w14:textId="5FD5AAAB" w:rsidR="00D208ED" w:rsidRPr="00133251" w:rsidRDefault="003D299D">
                      <w:pP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3D299D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Módulo 1. Introducción a la malaria</w:t>
                      </w:r>
                    </w:p>
                  </w:txbxContent>
                </v:textbox>
              </v:shape>
            </w:pict>
          </mc:Fallback>
        </mc:AlternateContent>
      </w:r>
      <w:r w:rsidR="004535AF" w:rsidRPr="004535A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C779F" wp14:editId="322612B6">
                <wp:simplePos x="0" y="0"/>
                <wp:positionH relativeFrom="column">
                  <wp:posOffset>-40640</wp:posOffset>
                </wp:positionH>
                <wp:positionV relativeFrom="paragraph">
                  <wp:posOffset>5441315</wp:posOffset>
                </wp:positionV>
                <wp:extent cx="145415" cy="145415"/>
                <wp:effectExtent l="0" t="0" r="6985" b="698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E02B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4456C" id="Rectángulo 17" o:spid="_x0000_s1026" style="position:absolute;margin-left:-3.2pt;margin-top:428.45pt;width:11.45pt;height:1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" fillcolor="#e02b5b" stroked="f" strokeweight="1pt"/>
            </w:pict>
          </mc:Fallback>
        </mc:AlternateContent>
      </w:r>
      <w:r w:rsidR="004535AF" w:rsidRPr="004535A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8A502" wp14:editId="55CF3636">
                <wp:simplePos x="0" y="0"/>
                <wp:positionH relativeFrom="column">
                  <wp:posOffset>127000</wp:posOffset>
                </wp:positionH>
                <wp:positionV relativeFrom="paragraph">
                  <wp:posOffset>5334000</wp:posOffset>
                </wp:positionV>
                <wp:extent cx="2959100" cy="34480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39B8C" w14:textId="72226586" w:rsidR="004535AF" w:rsidRPr="00133251" w:rsidRDefault="004535AF">
                            <w:pP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535AF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Unidad </w:t>
                            </w:r>
                            <w:r w:rsidR="003D299D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A502" id="Cuadro de texto 16" o:spid="_x0000_s1027" type="#_x0000_t202" style="position:absolute;left:0;text-align:left;margin-left:10pt;margin-top:420pt;width:233pt;height:2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" filled="f" stroked="f" strokeweight=".5pt">
                <v:textbox>
                  <w:txbxContent>
                    <w:p w14:paraId="5B039B8C" w14:textId="72226586" w:rsidR="004535AF" w:rsidRPr="00133251" w:rsidRDefault="004535AF">
                      <w:pP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4535AF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Unidad </w:t>
                      </w:r>
                      <w:r w:rsidR="003D299D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535AF" w:rsidRPr="004535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F9275" wp14:editId="32824801">
                <wp:simplePos x="0" y="0"/>
                <wp:positionH relativeFrom="column">
                  <wp:posOffset>-146685</wp:posOffset>
                </wp:positionH>
                <wp:positionV relativeFrom="paragraph">
                  <wp:posOffset>857250</wp:posOffset>
                </wp:positionV>
                <wp:extent cx="5905500" cy="34544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4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1C583" w14:textId="77777777" w:rsidR="00D208ED" w:rsidRPr="00133251" w:rsidRDefault="004535AF" w:rsidP="004535AF">
                            <w:pPr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C</w:t>
                            </w:r>
                            <w:r w:rsidRPr="004535AF"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urso de conceptos básicos de la estrategia de eliminación de la malaria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9275" id="Cuadro de texto 5" o:spid="_x0000_s1028" type="#_x0000_t202" style="position:absolute;left:0;text-align:left;margin-left:-11.55pt;margin-top:67.5pt;width:465pt;height:27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" filled="f" stroked="f" strokeweight=".5pt">
                <v:textbox>
                  <w:txbxContent>
                    <w:p w14:paraId="44E1C583" w14:textId="77777777" w:rsidR="00D208ED" w:rsidRPr="00133251" w:rsidRDefault="004535AF" w:rsidP="004535AF">
                      <w:pPr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C</w:t>
                      </w:r>
                      <w:r w:rsidRPr="004535AF"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urso de conceptos básicos de la estrategia de eliminación de la malaria</w:t>
                      </w:r>
                    </w:p>
                  </w:txbxContent>
                </v:textbox>
              </v:shape>
            </w:pict>
          </mc:Fallback>
        </mc:AlternateContent>
      </w:r>
      <w:r w:rsidR="004535AF" w:rsidRPr="004535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11C5D" wp14:editId="6A79F8FE">
                <wp:simplePos x="0" y="0"/>
                <wp:positionH relativeFrom="column">
                  <wp:posOffset>-61595</wp:posOffset>
                </wp:positionH>
                <wp:positionV relativeFrom="paragraph">
                  <wp:posOffset>4781550</wp:posOffset>
                </wp:positionV>
                <wp:extent cx="2945130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5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31E9E9" id="Conector recto 1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376.5pt" to="227.05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" strokecolor="white [3212]" strokeweight=".5pt">
                <v:stroke joinstyle="miter"/>
              </v:line>
            </w:pict>
          </mc:Fallback>
        </mc:AlternateContent>
      </w:r>
      <w:r w:rsidR="004535AF" w:rsidRPr="004535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226FA" wp14:editId="283643CC">
                <wp:simplePos x="0" y="0"/>
                <wp:positionH relativeFrom="column">
                  <wp:posOffset>-40640</wp:posOffset>
                </wp:positionH>
                <wp:positionV relativeFrom="paragraph">
                  <wp:posOffset>4939665</wp:posOffset>
                </wp:positionV>
                <wp:extent cx="145415" cy="145415"/>
                <wp:effectExtent l="0" t="0" r="6985" b="698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E02B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80EAD" id="Rectángulo 14" o:spid="_x0000_s1026" style="position:absolute;margin-left:-3.2pt;margin-top:388.95pt;width:11.45pt;height:1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" fillcolor="#e02b5b" stroked="f" strokeweight="1pt"/>
            </w:pict>
          </mc:Fallback>
        </mc:AlternateContent>
      </w:r>
      <w:r w:rsidR="00D208ED" w:rsidRPr="004535AF">
        <w:br w:type="page"/>
      </w:r>
    </w:p>
    <w:p w14:paraId="2074B555" w14:textId="77777777" w:rsidR="004535AF" w:rsidRDefault="004535AF" w:rsidP="004535AF">
      <w:pPr>
        <w:sectPr w:rsidR="004535AF" w:rsidSect="00120BC2">
          <w:headerReference w:type="default" r:id="rId14"/>
          <w:footerReference w:type="even" r:id="rId15"/>
          <w:foot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85D3C12" w14:textId="77777777" w:rsidR="004535AF" w:rsidRPr="001F1EE2" w:rsidRDefault="004535AF" w:rsidP="004535AF">
      <w:pPr>
        <w:rPr>
          <w:rFonts w:cs="Arial"/>
        </w:rPr>
      </w:pPr>
    </w:p>
    <w:p w14:paraId="6BD64F3C" w14:textId="77777777" w:rsidR="004535AF" w:rsidRPr="001F1EE2" w:rsidRDefault="004535AF" w:rsidP="004535AF">
      <w:pPr>
        <w:rPr>
          <w:rFonts w:cs="Arial"/>
        </w:rPr>
      </w:pPr>
    </w:p>
    <w:p w14:paraId="17AAA2B1" w14:textId="77777777" w:rsidR="004535AF" w:rsidRPr="001F1EE2" w:rsidRDefault="004535AF" w:rsidP="004535AF">
      <w:pPr>
        <w:rPr>
          <w:rFonts w:cs="Arial"/>
        </w:rPr>
      </w:pPr>
      <w:r w:rsidRPr="001F1EE2">
        <w:rPr>
          <w:rFonts w:cs="Arial"/>
        </w:rPr>
        <w:t>Índice de ilustraciones</w:t>
      </w:r>
    </w:p>
    <w:p w14:paraId="08301760" w14:textId="77777777" w:rsidR="004535AF" w:rsidRPr="001F1EE2" w:rsidRDefault="004535AF" w:rsidP="004535AF">
      <w:pPr>
        <w:rPr>
          <w:rFonts w:cs="Arial"/>
        </w:rPr>
      </w:pPr>
    </w:p>
    <w:p w14:paraId="1178AFFD" w14:textId="69B26266" w:rsidR="003D299D" w:rsidRDefault="004535AF">
      <w:pPr>
        <w:pStyle w:val="Tabladeilustraciones"/>
        <w:tabs>
          <w:tab w:val="right" w:leader="dot" w:pos="9350"/>
        </w:tabs>
        <w:rPr>
          <w:rFonts w:asciiTheme="minorHAnsi" w:eastAsiaTheme="minorEastAsia" w:hAnsiTheme="minorHAnsi"/>
          <w:noProof/>
          <w:szCs w:val="22"/>
          <w:lang w:eastAsia="es-CO"/>
        </w:rPr>
      </w:pPr>
      <w:r w:rsidRPr="001F1EE2">
        <w:rPr>
          <w:rFonts w:cs="Arial"/>
        </w:rPr>
        <w:fldChar w:fldCharType="begin"/>
      </w:r>
      <w:r w:rsidRPr="001F1EE2">
        <w:rPr>
          <w:rFonts w:cs="Arial"/>
        </w:rPr>
        <w:instrText xml:space="preserve"> TOC \h \z \c "Ilustración" </w:instrText>
      </w:r>
      <w:r w:rsidRPr="001F1EE2">
        <w:rPr>
          <w:rFonts w:cs="Arial"/>
        </w:rPr>
        <w:fldChar w:fldCharType="separate"/>
      </w:r>
      <w:hyperlink w:anchor="_Toc66339484" w:history="1">
        <w:r w:rsidR="003D299D" w:rsidRPr="00CB4154">
          <w:rPr>
            <w:rStyle w:val="Hipervnculo"/>
            <w:noProof/>
          </w:rPr>
          <w:t>Ilustración 1 Diagrama de la estrategia DDTI-R</w:t>
        </w:r>
        <w:r w:rsidR="003D299D">
          <w:rPr>
            <w:noProof/>
            <w:webHidden/>
          </w:rPr>
          <w:tab/>
        </w:r>
        <w:r w:rsidR="003D299D">
          <w:rPr>
            <w:noProof/>
            <w:webHidden/>
          </w:rPr>
          <w:fldChar w:fldCharType="begin"/>
        </w:r>
        <w:r w:rsidR="003D299D">
          <w:rPr>
            <w:noProof/>
            <w:webHidden/>
          </w:rPr>
          <w:instrText xml:space="preserve"> PAGEREF _Toc66339484 \h </w:instrText>
        </w:r>
        <w:r w:rsidR="003D299D">
          <w:rPr>
            <w:noProof/>
            <w:webHidden/>
          </w:rPr>
        </w:r>
        <w:r w:rsidR="003D299D">
          <w:rPr>
            <w:noProof/>
            <w:webHidden/>
          </w:rPr>
          <w:fldChar w:fldCharType="separate"/>
        </w:r>
        <w:r w:rsidR="003D299D">
          <w:rPr>
            <w:noProof/>
            <w:webHidden/>
          </w:rPr>
          <w:t>2</w:t>
        </w:r>
        <w:r w:rsidR="003D299D">
          <w:rPr>
            <w:noProof/>
            <w:webHidden/>
          </w:rPr>
          <w:fldChar w:fldCharType="end"/>
        </w:r>
      </w:hyperlink>
    </w:p>
    <w:p w14:paraId="13DAD9E0" w14:textId="5E044703" w:rsidR="004535AF" w:rsidRDefault="004535AF" w:rsidP="004535AF">
      <w:pPr>
        <w:rPr>
          <w:rFonts w:cs="Arial"/>
        </w:rPr>
      </w:pPr>
      <w:r w:rsidRPr="001F1EE2">
        <w:rPr>
          <w:rFonts w:cs="Arial"/>
        </w:rPr>
        <w:fldChar w:fldCharType="end"/>
      </w:r>
    </w:p>
    <w:p w14:paraId="4DE52038" w14:textId="77777777" w:rsidR="004535AF" w:rsidRDefault="004535AF" w:rsidP="004535AF">
      <w:pPr>
        <w:rPr>
          <w:rFonts w:cs="Arial"/>
        </w:rPr>
      </w:pPr>
    </w:p>
    <w:p w14:paraId="6A11E6DF" w14:textId="77777777" w:rsidR="004535AF" w:rsidRDefault="004535AF" w:rsidP="004535AF">
      <w:pPr>
        <w:rPr>
          <w:rFonts w:cs="Arial"/>
        </w:rPr>
        <w:sectPr w:rsidR="004535AF" w:rsidSect="00CC2A39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4BD2F3BE" w14:textId="77777777" w:rsidR="004535AF" w:rsidRDefault="004535AF" w:rsidP="004535AF">
      <w:pPr>
        <w:rPr>
          <w:rFonts w:cs="Arial"/>
        </w:rPr>
      </w:pPr>
    </w:p>
    <w:sdt>
      <w:sdtPr>
        <w:rPr>
          <w:rFonts w:eastAsiaTheme="minorHAnsi"/>
          <w:b w:val="0"/>
          <w:smallCaps/>
          <w:spacing w:val="0"/>
          <w:sz w:val="20"/>
          <w:szCs w:val="20"/>
        </w:rPr>
        <w:id w:val="-1116976857"/>
        <w:docPartObj>
          <w:docPartGallery w:val="Table of Contents"/>
          <w:docPartUnique/>
        </w:docPartObj>
      </w:sdtPr>
      <w:sdtEndPr>
        <w:rPr>
          <w:bCs/>
          <w:smallCaps w:val="0"/>
          <w:sz w:val="22"/>
          <w:szCs w:val="24"/>
        </w:rPr>
      </w:sdtEndPr>
      <w:sdtContent>
        <w:p w14:paraId="76DDAE17" w14:textId="77777777" w:rsidR="004535AF" w:rsidRPr="001F1EE2" w:rsidRDefault="004535AF" w:rsidP="004535AF">
          <w:pPr>
            <w:pStyle w:val="TtuloTDC"/>
          </w:pPr>
          <w:r w:rsidRPr="001F1EE2">
            <w:t>Contenido</w:t>
          </w:r>
        </w:p>
        <w:p w14:paraId="617D0029" w14:textId="1D36D384" w:rsidR="003D299D" w:rsidRDefault="004535AF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Cs w:val="22"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339416" w:history="1">
            <w:r w:rsidR="003D299D" w:rsidRPr="00AD239A">
              <w:rPr>
                <w:rStyle w:val="Hipervnculo"/>
                <w:noProof/>
              </w:rPr>
              <w:t>Resultado de aprendizaje</w:t>
            </w:r>
            <w:r w:rsidR="003D299D">
              <w:rPr>
                <w:noProof/>
                <w:webHidden/>
              </w:rPr>
              <w:tab/>
            </w:r>
            <w:r w:rsidR="003D299D">
              <w:rPr>
                <w:noProof/>
                <w:webHidden/>
              </w:rPr>
              <w:fldChar w:fldCharType="begin"/>
            </w:r>
            <w:r w:rsidR="003D299D">
              <w:rPr>
                <w:noProof/>
                <w:webHidden/>
              </w:rPr>
              <w:instrText xml:space="preserve"> PAGEREF _Toc66339416 \h </w:instrText>
            </w:r>
            <w:r w:rsidR="003D299D">
              <w:rPr>
                <w:noProof/>
                <w:webHidden/>
              </w:rPr>
            </w:r>
            <w:r w:rsidR="003D299D">
              <w:rPr>
                <w:noProof/>
                <w:webHidden/>
              </w:rPr>
              <w:fldChar w:fldCharType="separate"/>
            </w:r>
            <w:r w:rsidR="003D299D">
              <w:rPr>
                <w:noProof/>
                <w:webHidden/>
              </w:rPr>
              <w:t>1</w:t>
            </w:r>
            <w:r w:rsidR="003D299D">
              <w:rPr>
                <w:noProof/>
                <w:webHidden/>
              </w:rPr>
              <w:fldChar w:fldCharType="end"/>
            </w:r>
          </w:hyperlink>
        </w:p>
        <w:p w14:paraId="137C13A4" w14:textId="3F23FB42" w:rsidR="003D299D" w:rsidRDefault="003D299D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Cs w:val="22"/>
              <w:lang w:eastAsia="es-CO"/>
            </w:rPr>
          </w:pPr>
          <w:hyperlink w:anchor="_Toc66339417" w:history="1">
            <w:r w:rsidRPr="00AD239A">
              <w:rPr>
                <w:rStyle w:val="Hipervnculo"/>
                <w:noProof/>
              </w:rPr>
              <w:t>Unidad 7. Conceptos básicos de la estrategia del DDTI-R (Detección- Diagnóstico- Tratamiento- Investigación – Respuesta).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_Toc66339417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9FCC1" w14:textId="1A0A3FE4" w:rsidR="004535AF" w:rsidRDefault="004535AF" w:rsidP="004535AF">
          <w:pPr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292436B" w14:textId="77777777" w:rsidR="004535AF" w:rsidRDefault="004535AF" w:rsidP="004535AF">
      <w:pPr>
        <w:rPr>
          <w:rFonts w:cs="Arial"/>
        </w:rPr>
      </w:pPr>
    </w:p>
    <w:p w14:paraId="30312867" w14:textId="77777777" w:rsidR="004535AF" w:rsidRDefault="004535AF" w:rsidP="004535AF">
      <w:pPr>
        <w:tabs>
          <w:tab w:val="left" w:pos="812"/>
        </w:tabs>
        <w:rPr>
          <w:rFonts w:cs="Arial"/>
        </w:rPr>
      </w:pPr>
      <w:r>
        <w:rPr>
          <w:rFonts w:cs="Arial"/>
        </w:rPr>
        <w:tab/>
      </w:r>
    </w:p>
    <w:p w14:paraId="68E7CAA9" w14:textId="77777777" w:rsidR="004535AF" w:rsidRDefault="004535AF" w:rsidP="004535AF">
      <w:pPr>
        <w:tabs>
          <w:tab w:val="left" w:pos="812"/>
        </w:tabs>
        <w:rPr>
          <w:rFonts w:cs="Arial"/>
        </w:rPr>
      </w:pPr>
    </w:p>
    <w:p w14:paraId="1F56AE08" w14:textId="77777777" w:rsidR="004535AF" w:rsidRDefault="004535AF" w:rsidP="004535AF">
      <w:pPr>
        <w:tabs>
          <w:tab w:val="left" w:pos="812"/>
        </w:tabs>
        <w:rPr>
          <w:rFonts w:cs="Arial"/>
        </w:rPr>
      </w:pPr>
    </w:p>
    <w:p w14:paraId="5B5F2D50" w14:textId="77777777" w:rsidR="004535AF" w:rsidRDefault="004535AF" w:rsidP="004535AF"/>
    <w:p w14:paraId="6D5A500B" w14:textId="77777777" w:rsidR="004535AF" w:rsidRDefault="004535AF" w:rsidP="004535AF"/>
    <w:p w14:paraId="3CBDAB1C" w14:textId="77777777" w:rsidR="004535AF" w:rsidRPr="004535AF" w:rsidRDefault="004535AF" w:rsidP="004535AF">
      <w:pPr>
        <w:sectPr w:rsidR="004535AF" w:rsidRPr="004535AF" w:rsidSect="00120BC2">
          <w:headerReference w:type="default" r:id="rId21"/>
          <w:footerReference w:type="default" r:id="rId2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35A276A" w14:textId="77777777" w:rsidR="00BD0900" w:rsidRPr="004535AF" w:rsidRDefault="00BD0900" w:rsidP="004535AF"/>
    <w:p w14:paraId="63DDB02C" w14:textId="77777777" w:rsidR="003D299D" w:rsidRDefault="003D299D" w:rsidP="003D299D">
      <w:pPr>
        <w:pStyle w:val="Ttulo"/>
      </w:pPr>
      <w:r>
        <w:t>Curso: Conceptos básicos de la estrategia de eliminación de la malaria</w:t>
      </w:r>
    </w:p>
    <w:p w14:paraId="4ABC6BDD" w14:textId="77777777" w:rsidR="003D299D" w:rsidRDefault="003D299D" w:rsidP="003D299D">
      <w:pPr>
        <w:pStyle w:val="Subttulo"/>
      </w:pPr>
      <w:bookmarkStart w:id="0" w:name="_Hlk66339365"/>
      <w:r>
        <w:t xml:space="preserve">Módulo 1. Introducción a la malaria </w:t>
      </w:r>
    </w:p>
    <w:p w14:paraId="3982DBFF" w14:textId="77777777" w:rsidR="003D299D" w:rsidRDefault="003D299D" w:rsidP="003D299D">
      <w:pPr>
        <w:pStyle w:val="Ttulo1"/>
        <w:jc w:val="both"/>
      </w:pPr>
      <w:bookmarkStart w:id="1" w:name="_heading=h.gjdgxs" w:colFirst="0" w:colLast="0"/>
      <w:bookmarkStart w:id="2" w:name="_Toc66339416"/>
      <w:bookmarkEnd w:id="0"/>
      <w:bookmarkEnd w:id="1"/>
      <w:r>
        <w:t>Resultado de aprendizaje</w:t>
      </w:r>
      <w:bookmarkEnd w:id="2"/>
    </w:p>
    <w:p w14:paraId="6C3E8FE3" w14:textId="77777777" w:rsidR="003D299D" w:rsidRDefault="003D299D" w:rsidP="003D299D">
      <w:pPr>
        <w:rPr>
          <w:sz w:val="21"/>
          <w:szCs w:val="21"/>
        </w:rPr>
      </w:pPr>
      <w:r>
        <w:rPr>
          <w:sz w:val="21"/>
          <w:szCs w:val="21"/>
        </w:rPr>
        <w:t>Apropiar los aspectos generales de la malaria en Colombia de acuerdo con los lineamientos y el plan estratégico nacional vigentes.</w:t>
      </w:r>
    </w:p>
    <w:p w14:paraId="3722F7E5" w14:textId="77777777" w:rsidR="003D299D" w:rsidRDefault="003D299D" w:rsidP="003D299D">
      <w:pPr>
        <w:pStyle w:val="Ttulo1"/>
        <w:jc w:val="both"/>
      </w:pPr>
      <w:bookmarkStart w:id="3" w:name="_heading=h.30j0zll" w:colFirst="0" w:colLast="0"/>
      <w:bookmarkStart w:id="4" w:name="_Toc66339417"/>
      <w:bookmarkEnd w:id="3"/>
      <w:r>
        <w:t>Unidad 7. Conceptos básicos de la estrategia del DDTI-R (Detección- Diagnóstico- Tratamiento- Investigación – Respuesta).</w:t>
      </w:r>
      <w:bookmarkEnd w:id="4"/>
    </w:p>
    <w:p w14:paraId="538CCC8E" w14:textId="77777777" w:rsidR="003D299D" w:rsidRDefault="003D299D" w:rsidP="003D299D">
      <w:r>
        <w:t xml:space="preserve">Desde hace años, los países de la región implementan acciones de diagnóstico, tratamiento, investigación y respuesta en la lucha contra la malaria con mayor o menor intensidad y calidad. </w:t>
      </w:r>
    </w:p>
    <w:p w14:paraId="5B903E8C" w14:textId="77777777" w:rsidR="003D299D" w:rsidRDefault="003D299D" w:rsidP="003D299D">
      <w:r>
        <w:t xml:space="preserve">Al acercarnos a la eliminación, estas acciones deben perfeccionarse para asegurar que ninguna infección se escape a la vigilancia.  Por ello, y retomando  el concepto de la iniciativa T3 de la OMS (Test, </w:t>
      </w:r>
      <w:proofErr w:type="spellStart"/>
      <w:r>
        <w:t>Treat</w:t>
      </w:r>
      <w:proofErr w:type="spellEnd"/>
      <w:r>
        <w:t xml:space="preserve"> and </w:t>
      </w:r>
      <w:proofErr w:type="spellStart"/>
      <w:r>
        <w:t>Track</w:t>
      </w:r>
      <w:proofErr w:type="spellEnd"/>
      <w:r>
        <w:t>: Diagnosticar, Tratar y Seguir) y de la estrategia de comunicación 1,3,7 desarrollada en China3 (notificar en el mismo día del diagnóstico, investigar el caso en los primeros 3 días y respuesta en el foco para prevenir la continuación de la transmisión en los primeros 7 días), la OPS está impulsando la estrategia DDTI-R para asegurar que la detección, diagnóstico, tratamiento, investigación y respuesta se implemente de manera oportuna, sistemática y con la perfección requerida.</w:t>
      </w:r>
    </w:p>
    <w:p w14:paraId="47BC6E54" w14:textId="77777777" w:rsidR="003D299D" w:rsidRDefault="003D299D" w:rsidP="003D299D">
      <w:r>
        <w:t xml:space="preserve">Por tanto, la estrategia DDTI-R es un conjunto de actividades factibles de ser implementadas en el mínimo tiempo posible por el equipo local para eliminar la transmisión y prevenir su restablecimiento.  </w:t>
      </w:r>
    </w:p>
    <w:p w14:paraId="22E174D1" w14:textId="77777777" w:rsidR="003D299D" w:rsidRDefault="003D299D" w:rsidP="003D299D">
      <w:r>
        <w:t xml:space="preserve">La estrategia DDTI-R enfatiza la importancia del tiempo, el concepto de vigilancia como intervención y la necesidad de implementar esfuerzos adicionales para detectar oportunamente nuevos casos en la comunidad.  </w:t>
      </w:r>
    </w:p>
    <w:p w14:paraId="3E4B49C5" w14:textId="77777777" w:rsidR="003D299D" w:rsidRDefault="003D299D" w:rsidP="003D299D">
      <w:r>
        <w:lastRenderedPageBreak/>
        <w:t xml:space="preserve">Las acciones no acaban después de diagnosticar y tratar un caso, sino que continúan buscando detectar posibles casos adicionales relacionados a cada caso identificado: Detectar-Diagnosticar-Tratar y Detectar más casos. </w:t>
      </w:r>
    </w:p>
    <w:p w14:paraId="6959EE38" w14:textId="73313470" w:rsidR="003D299D" w:rsidRDefault="003D299D" w:rsidP="003D299D">
      <w:r>
        <w:t>El proceso de detección, diagnóstico, tratamiento, investigación y respuesta oportuna es aplicable a los diferentes estratos de todos los países. Sin embargo, la forma e intensidad en realizarlo dependerá de cada contexto.  La estrategia DDTI-R tiene 5 componentes.</w:t>
      </w:r>
    </w:p>
    <w:p w14:paraId="41B5B2A9" w14:textId="77777777" w:rsidR="003D299D" w:rsidRDefault="003D299D" w:rsidP="003D299D"/>
    <w:p w14:paraId="3BBDECBF" w14:textId="58D4B504" w:rsidR="003D299D" w:rsidRDefault="003D299D" w:rsidP="003D299D">
      <w:pPr>
        <w:pStyle w:val="Descripcin"/>
        <w:keepNext/>
      </w:pPr>
      <w:bookmarkStart w:id="5" w:name="_heading=h.1fob9te" w:colFirst="0" w:colLast="0"/>
      <w:bookmarkStart w:id="6" w:name="_Toc66339484"/>
      <w:bookmarkEnd w:id="5"/>
      <w:r>
        <w:t xml:space="preserve">Ilustración </w:t>
      </w:r>
      <w:fldSimple w:instr=" SEQ Ilustración \* ARABIC ">
        <w:r>
          <w:rPr>
            <w:noProof/>
          </w:rPr>
          <w:t>1</w:t>
        </w:r>
      </w:fldSimple>
      <w:r>
        <w:t xml:space="preserve"> </w:t>
      </w:r>
      <w:r w:rsidRPr="00DB3047">
        <w:t>Diagrama de la estrategia DDTI-R</w:t>
      </w:r>
      <w:bookmarkEnd w:id="6"/>
    </w:p>
    <w:p w14:paraId="7E26DF18" w14:textId="77777777" w:rsidR="003D299D" w:rsidRDefault="003D299D" w:rsidP="003D299D">
      <w:pPr>
        <w:keepNext/>
      </w:pPr>
      <w:r>
        <w:rPr>
          <w:noProof/>
          <w:szCs w:val="22"/>
        </w:rPr>
        <w:drawing>
          <wp:inline distT="0" distB="0" distL="0" distR="0" wp14:anchorId="791F2C3C" wp14:editId="3BF0E64B">
            <wp:extent cx="5943600" cy="3198495"/>
            <wp:effectExtent l="0" t="0" r="0" b="0"/>
            <wp:docPr id="162" name="image8.png" descr="Escala de tiem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Escala de tiempo&#10;&#10;Descripción generada automáticament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24FC31" w14:textId="7293CE8A" w:rsidR="003D299D" w:rsidRDefault="003D299D" w:rsidP="003D299D">
      <w:pPr>
        <w:rPr>
          <w:sz w:val="16"/>
          <w:szCs w:val="16"/>
        </w:rPr>
      </w:pPr>
      <w:r>
        <w:rPr>
          <w:sz w:val="16"/>
          <w:szCs w:val="16"/>
        </w:rPr>
        <w:t>Fuente: Grupo funcional de malaria</w:t>
      </w:r>
    </w:p>
    <w:p w14:paraId="2B677979" w14:textId="77777777" w:rsidR="003D299D" w:rsidRDefault="003D299D" w:rsidP="003D299D">
      <w:pPr>
        <w:rPr>
          <w:sz w:val="16"/>
          <w:szCs w:val="16"/>
        </w:rPr>
      </w:pPr>
    </w:p>
    <w:p w14:paraId="32EBD4F2" w14:textId="77777777" w:rsidR="003D299D" w:rsidRDefault="003D299D" w:rsidP="003D29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Arial" w:cs="Arial"/>
          <w:b/>
          <w:color w:val="000000"/>
          <w:sz w:val="20"/>
          <w:szCs w:val="20"/>
        </w:rPr>
        <w:t>Detección</w:t>
      </w:r>
      <w:r>
        <w:rPr>
          <w:rFonts w:eastAsia="Arial" w:cs="Arial"/>
          <w:color w:val="000000"/>
          <w:sz w:val="20"/>
          <w:szCs w:val="20"/>
        </w:rPr>
        <w:t>: captación sistemática de casos sospechosos de malaria a nivel institucional o comunitario (en el presente manual, Detección se refiere al proceso que incluye los procedimientos de Búsqueda Pasiva y Activa [Proactiva y Reactiva].</w:t>
      </w:r>
    </w:p>
    <w:p w14:paraId="1C55062F" w14:textId="77777777" w:rsidR="003D299D" w:rsidRDefault="003D299D" w:rsidP="003D29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Arial" w:cs="Arial"/>
          <w:b/>
          <w:color w:val="000000"/>
          <w:sz w:val="20"/>
          <w:szCs w:val="20"/>
        </w:rPr>
        <w:t>Diagnóstico</w:t>
      </w:r>
      <w:r>
        <w:rPr>
          <w:rFonts w:eastAsia="Arial" w:cs="Arial"/>
          <w:color w:val="000000"/>
          <w:sz w:val="20"/>
          <w:szCs w:val="20"/>
        </w:rPr>
        <w:t>: uso de microscopía (Gota Gruesa – GG) o PDR para confirmar la presencia de parásitos de malaria en todos los casos sospechosos, en las primeras 48 horas desde el inicio de síntomas.</w:t>
      </w:r>
    </w:p>
    <w:p w14:paraId="04DAEA62" w14:textId="77777777" w:rsidR="003D299D" w:rsidRDefault="003D299D" w:rsidP="003D29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Arial" w:cs="Arial"/>
          <w:b/>
          <w:color w:val="000000"/>
          <w:sz w:val="20"/>
          <w:szCs w:val="20"/>
        </w:rPr>
        <w:t>Tratamiento</w:t>
      </w:r>
      <w:r>
        <w:rPr>
          <w:rFonts w:eastAsia="Arial" w:cs="Arial"/>
          <w:color w:val="000000"/>
          <w:sz w:val="20"/>
          <w:szCs w:val="20"/>
        </w:rPr>
        <w:t>: prescripción de los esquemas farmacológicos apropiados, con base en los protocolos nacionales, a todos los casos positivos de malaria, iniciando el mismo día en que se realiza la confirmación diagnóstica.</w:t>
      </w:r>
    </w:p>
    <w:p w14:paraId="5D5E52A5" w14:textId="77777777" w:rsidR="003D299D" w:rsidRDefault="003D299D" w:rsidP="003D29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Arial" w:cs="Arial"/>
          <w:b/>
          <w:color w:val="000000"/>
          <w:sz w:val="20"/>
          <w:szCs w:val="20"/>
        </w:rPr>
        <w:t>Investigación</w:t>
      </w:r>
      <w:r>
        <w:rPr>
          <w:rFonts w:eastAsia="Arial" w:cs="Arial"/>
          <w:color w:val="000000"/>
          <w:sz w:val="20"/>
          <w:szCs w:val="20"/>
        </w:rPr>
        <w:t>: se refiere a la investigación individual del caso, que concluye con la clasificación apropiada (autóctono, importado, introducido o inducido) y que conduce a la detección de nuevos casos, de acuerdo con el Marco para Eliminación de Malaria (OMS, 2017)2; es necesaria para dirigir acciones de respuesta en los primeros 3 días a partir del diagnóstico.</w:t>
      </w:r>
    </w:p>
    <w:p w14:paraId="069561C1" w14:textId="77777777" w:rsidR="003D299D" w:rsidRDefault="003D299D" w:rsidP="003D29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Arial" w:cs="Arial"/>
          <w:b/>
          <w:color w:val="000000"/>
          <w:sz w:val="20"/>
          <w:szCs w:val="20"/>
        </w:rPr>
        <w:t>Respuesta</w:t>
      </w:r>
      <w:r>
        <w:rPr>
          <w:rFonts w:eastAsia="Arial" w:cs="Arial"/>
          <w:color w:val="000000"/>
          <w:sz w:val="20"/>
          <w:szCs w:val="20"/>
        </w:rPr>
        <w:t xml:space="preserve">: cada caso o conglomerado de casos debe desencadenar una acción básica de detección oportuna y tratamiento de otros casos (detección reactiva) en los primeros 7 días desde el inicio de los síntomas del caso diagnosticado.  Actividades de control vectorial, principalmente </w:t>
      </w:r>
      <w:proofErr w:type="spellStart"/>
      <w:r>
        <w:rPr>
          <w:rFonts w:eastAsia="Arial" w:cs="Arial"/>
          <w:color w:val="000000"/>
          <w:sz w:val="20"/>
          <w:szCs w:val="20"/>
        </w:rPr>
        <w:t>Mosquietros</w:t>
      </w:r>
      <w:proofErr w:type="spellEnd"/>
      <w:r>
        <w:rPr>
          <w:rFonts w:eastAsia="Arial" w:cs="Arial"/>
          <w:color w:val="000000"/>
          <w:sz w:val="20"/>
          <w:szCs w:val="20"/>
        </w:rPr>
        <w:t xml:space="preserve"> Tratados con Insecticida de Larga Duración (MTILD) o Rociado Residual Intradomiciliario (RRI) forman parte de la respuesta integrada al foco de malaria según sea apropiado.</w:t>
      </w:r>
    </w:p>
    <w:p w14:paraId="2BD3EC7A" w14:textId="77777777" w:rsidR="003D299D" w:rsidRDefault="003D299D" w:rsidP="003D299D"/>
    <w:p w14:paraId="7C23C31B" w14:textId="77777777" w:rsidR="003D299D" w:rsidRDefault="003D299D" w:rsidP="003D299D"/>
    <w:p w14:paraId="0300EB42" w14:textId="77777777" w:rsidR="003D299D" w:rsidRDefault="003D299D" w:rsidP="003D299D">
      <w:r>
        <w:t>Estos componentes tienen que ser vistos como un continuo en el camino hacia la eliminación y tienen que estar claramente establecidos en el nivel local de atención. Para implementar el DDTI-R a gran escala, las acciones de detección, diagnóstico, tratamiento, investigación y respuesta deben ser traducidas en actividades concretas en el campo que deben ser claramente entendidas por todo el personal de salud encargado de diagnosticar y tratar casos. Por lo tanto, el componente de comunicación es una parte esencial de la estrategia (1).</w:t>
      </w:r>
    </w:p>
    <w:p w14:paraId="554DED9C" w14:textId="77777777" w:rsidR="003D299D" w:rsidRDefault="003D299D" w:rsidP="003D299D"/>
    <w:p w14:paraId="29A16114" w14:textId="77777777" w:rsidR="003D299D" w:rsidRDefault="003D299D" w:rsidP="003D299D"/>
    <w:p w14:paraId="2F15F9DC" w14:textId="77777777" w:rsidR="003D299D" w:rsidRDefault="003D299D" w:rsidP="003D299D"/>
    <w:p w14:paraId="375AE806" w14:textId="77777777" w:rsidR="004535AF" w:rsidRDefault="004535AF"/>
    <w:p w14:paraId="358404F3" w14:textId="77777777" w:rsidR="004535AF" w:rsidRDefault="004535AF">
      <w:pPr>
        <w:sectPr w:rsidR="004535AF" w:rsidSect="00E220E9">
          <w:headerReference w:type="default" r:id="rId24"/>
          <w:footerReference w:type="default" r:id="rId25"/>
          <w:pgSz w:w="12240" w:h="15840"/>
          <w:pgMar w:top="1418" w:right="1701" w:bottom="1985" w:left="1701" w:header="709" w:footer="680" w:gutter="0"/>
          <w:pgNumType w:start="1"/>
          <w:cols w:space="708"/>
          <w:docGrid w:linePitch="360"/>
        </w:sectPr>
      </w:pPr>
    </w:p>
    <w:p w14:paraId="24BE9ECB" w14:textId="77777777" w:rsidR="004535AF" w:rsidRPr="001F1EE2" w:rsidRDefault="004535AF" w:rsidP="004535AF">
      <w:pPr>
        <w:rPr>
          <w:rFonts w:cs="Arial"/>
          <w:b/>
          <w:bCs/>
          <w:sz w:val="21"/>
          <w:szCs w:val="21"/>
        </w:rPr>
      </w:pPr>
      <w:r w:rsidRPr="001F1EE2">
        <w:rPr>
          <w:rFonts w:cs="Arial"/>
          <w:b/>
          <w:bCs/>
          <w:sz w:val="21"/>
          <w:szCs w:val="21"/>
        </w:rPr>
        <w:lastRenderedPageBreak/>
        <w:t>Referencias</w:t>
      </w:r>
    </w:p>
    <w:tbl>
      <w:tblPr>
        <w:tblW w:w="9360" w:type="dxa"/>
        <w:tblLayout w:type="fixed"/>
        <w:tblLook w:val="0400" w:firstRow="0" w:lastRow="0" w:firstColumn="0" w:lastColumn="0" w:noHBand="0" w:noVBand="1"/>
      </w:tblPr>
      <w:tblGrid>
        <w:gridCol w:w="272"/>
        <w:gridCol w:w="9088"/>
      </w:tblGrid>
      <w:tr w:rsidR="003D299D" w14:paraId="71E422C3" w14:textId="77777777" w:rsidTr="0042079B">
        <w:tc>
          <w:tcPr>
            <w:tcW w:w="272" w:type="dxa"/>
          </w:tcPr>
          <w:p w14:paraId="16DEA377" w14:textId="77346C49" w:rsidR="003D299D" w:rsidRDefault="003D299D" w:rsidP="00420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88" w:type="dxa"/>
          </w:tcPr>
          <w:p w14:paraId="7631DC7A" w14:textId="77777777" w:rsidR="003D299D" w:rsidRDefault="003D299D" w:rsidP="00420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World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Health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Organization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. WHO malaria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terminology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World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Health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20"/>
                <w:szCs w:val="20"/>
              </w:rPr>
              <w:t>Organization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>; 2016.</w:t>
            </w:r>
          </w:p>
        </w:tc>
      </w:tr>
    </w:tbl>
    <w:p w14:paraId="58EB7362" w14:textId="77777777" w:rsidR="004535AF" w:rsidRPr="001F1EE2" w:rsidRDefault="004535AF" w:rsidP="004535AF">
      <w:pPr>
        <w:rPr>
          <w:rFonts w:cs="Arial"/>
        </w:rPr>
      </w:pPr>
    </w:p>
    <w:p w14:paraId="5BB65FA6" w14:textId="77777777" w:rsidR="004535AF" w:rsidRPr="004535AF" w:rsidRDefault="004535AF"/>
    <w:sectPr w:rsidR="004535AF" w:rsidRPr="004535AF" w:rsidSect="00CC2A39">
      <w:headerReference w:type="first" r:id="rId26"/>
      <w:footerReference w:type="first" r:id="rId27"/>
      <w:pgSz w:w="12240" w:h="15840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A4422" w14:textId="77777777" w:rsidR="005917B4" w:rsidRDefault="005917B4" w:rsidP="00BD0900">
      <w:r>
        <w:separator/>
      </w:r>
    </w:p>
  </w:endnote>
  <w:endnote w:type="continuationSeparator" w:id="0">
    <w:p w14:paraId="4A49F0EF" w14:textId="77777777" w:rsidR="005917B4" w:rsidRDefault="005917B4" w:rsidP="00BD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panose1 w:val="020B0502040504020204"/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86332398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92ACF3A" w14:textId="77777777" w:rsidR="00BD0900" w:rsidRDefault="00BD0900" w:rsidP="0091126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A5CB31F" w14:textId="77777777" w:rsidR="00BD0900" w:rsidRDefault="00BD0900" w:rsidP="00BD09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81347220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7161D90" w14:textId="77777777" w:rsidR="00BD0900" w:rsidRDefault="00BD0900" w:rsidP="00BD0900">
        <w:pPr>
          <w:pStyle w:val="Piedepgina"/>
          <w:framePr w:wrap="none" w:vAnchor="text" w:hAnchor="page" w:x="11310" w:y="250"/>
          <w:rPr>
            <w:rStyle w:val="Nmerodepgina"/>
          </w:rPr>
        </w:pPr>
        <w:r w:rsidRPr="00BD0900">
          <w:rPr>
            <w:rStyle w:val="Nmerodepgina"/>
            <w:rFonts w:cs="Arial"/>
            <w:color w:val="AEAAAA" w:themeColor="background2" w:themeShade="BF"/>
            <w:sz w:val="20"/>
            <w:szCs w:val="20"/>
          </w:rPr>
          <w:fldChar w:fldCharType="begin"/>
        </w:r>
        <w:r w:rsidRPr="00BD0900">
          <w:rPr>
            <w:rStyle w:val="Nmerodepgina"/>
            <w:rFonts w:cs="Arial"/>
            <w:color w:val="AEAAAA" w:themeColor="background2" w:themeShade="BF"/>
            <w:sz w:val="20"/>
            <w:szCs w:val="20"/>
          </w:rPr>
          <w:instrText xml:space="preserve"> PAGE </w:instrText>
        </w:r>
        <w:r w:rsidRPr="00BD0900">
          <w:rPr>
            <w:rStyle w:val="Nmerodepgina"/>
            <w:rFonts w:cs="Arial"/>
            <w:color w:val="AEAAAA" w:themeColor="background2" w:themeShade="BF"/>
            <w:sz w:val="20"/>
            <w:szCs w:val="20"/>
          </w:rPr>
          <w:fldChar w:fldCharType="separate"/>
        </w:r>
        <w:r w:rsidRPr="00BD0900">
          <w:rPr>
            <w:rStyle w:val="Nmerodepgina"/>
            <w:rFonts w:cs="Arial"/>
            <w:noProof/>
            <w:color w:val="AEAAAA" w:themeColor="background2" w:themeShade="BF"/>
            <w:sz w:val="20"/>
            <w:szCs w:val="20"/>
          </w:rPr>
          <w:t>1</w:t>
        </w:r>
        <w:r w:rsidRPr="00BD0900">
          <w:rPr>
            <w:rStyle w:val="Nmerodepgina"/>
            <w:rFonts w:cs="Arial"/>
            <w:color w:val="AEAAAA" w:themeColor="background2" w:themeShade="BF"/>
            <w:sz w:val="20"/>
            <w:szCs w:val="20"/>
          </w:rPr>
          <w:fldChar w:fldCharType="end"/>
        </w:r>
      </w:p>
    </w:sdtContent>
  </w:sdt>
  <w:p w14:paraId="6678DC07" w14:textId="77777777" w:rsidR="00BD0900" w:rsidRDefault="00BD0900" w:rsidP="00BD0900">
    <w:pPr>
      <w:pStyle w:val="Piedepgina"/>
      <w:ind w:right="360"/>
    </w:pPr>
    <w:r w:rsidRPr="00BD0900">
      <w:rPr>
        <w:noProof/>
      </w:rPr>
      <w:drawing>
        <wp:anchor distT="0" distB="0" distL="114300" distR="114300" simplePos="0" relativeHeight="251652096" behindDoc="1" locked="0" layoutInCell="1" allowOverlap="1" wp14:anchorId="1C4570D2" wp14:editId="2F05F11F">
          <wp:simplePos x="0" y="0"/>
          <wp:positionH relativeFrom="column">
            <wp:posOffset>-1083945</wp:posOffset>
          </wp:positionH>
          <wp:positionV relativeFrom="paragraph">
            <wp:posOffset>339725</wp:posOffset>
          </wp:positionV>
          <wp:extent cx="7765415" cy="291465"/>
          <wp:effectExtent l="0" t="0" r="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ndo_diseño_doc-Minsalud_op2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41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900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1FFFB05" wp14:editId="244DB09B">
              <wp:simplePos x="0" y="0"/>
              <wp:positionH relativeFrom="column">
                <wp:posOffset>5815330</wp:posOffset>
              </wp:positionH>
              <wp:positionV relativeFrom="paragraph">
                <wp:posOffset>225425</wp:posOffset>
              </wp:positionV>
              <wp:extent cx="172720" cy="0"/>
              <wp:effectExtent l="0" t="0" r="17780" b="1270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72E88C" id="Conector recto 10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7.9pt,17.75pt" to="471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" strokecolor="#a5a5a5 [3206]" strokeweight=".5pt">
              <v:stroke joinstyle="miter"/>
            </v:line>
          </w:pict>
        </mc:Fallback>
      </mc:AlternateContent>
    </w:r>
    <w:r w:rsidRPr="00BD090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37CF037" wp14:editId="7B1859E0">
              <wp:simplePos x="0" y="0"/>
              <wp:positionH relativeFrom="column">
                <wp:posOffset>6265545</wp:posOffset>
              </wp:positionH>
              <wp:positionV relativeFrom="paragraph">
                <wp:posOffset>231775</wp:posOffset>
              </wp:positionV>
              <wp:extent cx="172720" cy="0"/>
              <wp:effectExtent l="0" t="0" r="17780" b="127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014EA4" id="Conector recto 9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3.35pt,18.25pt" to="506.9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" strokecolor="#a5a5a5 [3206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4535AF" w14:paraId="665E232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5763AF6" w14:textId="77777777" w:rsidR="004535AF" w:rsidRDefault="004535AF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3C0CBFB" w14:textId="77777777" w:rsidR="004535AF" w:rsidRDefault="004535AF">
          <w:pPr>
            <w:pStyle w:val="Encabezado"/>
            <w:jc w:val="right"/>
            <w:rPr>
              <w:caps/>
              <w:sz w:val="18"/>
            </w:rPr>
          </w:pPr>
        </w:p>
      </w:tc>
    </w:tr>
    <w:tr w:rsidR="004535AF" w14:paraId="000C06A0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4476F671" w14:textId="77777777" w:rsidR="004535AF" w:rsidRDefault="004535AF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22D92924" w14:textId="77777777" w:rsidR="004535AF" w:rsidRDefault="004535AF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6866D29B" w14:textId="77777777" w:rsidR="004535AF" w:rsidRDefault="004535A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2E13F" w14:textId="77777777" w:rsidR="004535AF" w:rsidRDefault="00B50C03" w:rsidP="00B86955">
    <w:pPr>
      <w:pStyle w:val="Piedepgin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42860F6" wp14:editId="7C1CB88C">
              <wp:simplePos x="0" y="0"/>
              <wp:positionH relativeFrom="column">
                <wp:posOffset>-927525</wp:posOffset>
              </wp:positionH>
              <wp:positionV relativeFrom="paragraph">
                <wp:posOffset>-728555</wp:posOffset>
              </wp:positionV>
              <wp:extent cx="7785483" cy="1344792"/>
              <wp:effectExtent l="0" t="19050" r="6350" b="8255"/>
              <wp:wrapNone/>
              <wp:docPr id="38" name="Grupo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483" cy="1344792"/>
                        <a:chOff x="120574" y="0"/>
                        <a:chExt cx="7785483" cy="1344792"/>
                      </a:xfrm>
                    </wpg:grpSpPr>
                    <pic:pic xmlns:pic="http://schemas.openxmlformats.org/drawingml/2006/picture">
                      <pic:nvPicPr>
                        <pic:cNvPr id="35" name="Imagen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20574" y="578156"/>
                          <a:ext cx="7785483" cy="7666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Imagen 37" descr="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1238250" cy="1238250"/>
                        </a:xfrm>
                        <a:prstGeom prst="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06932A" id="Grupo 38" o:spid="_x0000_s1026" style="position:absolute;margin-left:-73.05pt;margin-top:-57.35pt;width:613.05pt;height:105.9pt;z-index:251679744;mso-width-relative:margin" coordorigin="1205" coordsize="77854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style="position:absolute;left:1205;top:5781;width:77855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">
                <v:imagedata r:id="rId3" o:title=""/>
              </v:shape>
              <v:shape id="Imagen 37" o:spid="_x0000_s1028" type="#_x0000_t75" alt="Icono&#10;&#10;Descripción generada automáticamente" style="position:absolute;left:1905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">
                <v:imagedata r:id="rId4" o:title="Icono&#10;&#10;Descripción generada automáticamente"/>
                <v:shadow on="t" color="black" opacity="26214f" origin=",-.5" offset="0,3pt"/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3B4A5" w14:textId="77777777" w:rsidR="008A497E" w:rsidRDefault="00B50C03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136E1CF" wp14:editId="6181BD01">
              <wp:simplePos x="0" y="0"/>
              <wp:positionH relativeFrom="column">
                <wp:posOffset>-1090908</wp:posOffset>
              </wp:positionH>
              <wp:positionV relativeFrom="paragraph">
                <wp:posOffset>-729190</wp:posOffset>
              </wp:positionV>
              <wp:extent cx="7785784" cy="1340485"/>
              <wp:effectExtent l="0" t="19050" r="5715" b="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784" cy="1340485"/>
                        <a:chOff x="124656" y="0"/>
                        <a:chExt cx="7785784" cy="1340485"/>
                      </a:xfrm>
                    </wpg:grpSpPr>
                    <pic:pic xmlns:pic="http://schemas.openxmlformats.org/drawingml/2006/picture">
                      <pic:nvPicPr>
                        <pic:cNvPr id="46" name="Imagen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24656" y="573779"/>
                          <a:ext cx="7785784" cy="7667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n 47" descr="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1238250" cy="1238250"/>
                        </a:xfrm>
                        <a:prstGeom prst="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C40A22" id="Grupo 45" o:spid="_x0000_s1026" style="position:absolute;margin-left:-85.9pt;margin-top:-57.4pt;width:613.05pt;height:105.55pt;z-index:251683840;mso-width-relative:margin" coordorigin="1246" coordsize="77857,1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6" o:spid="_x0000_s1027" type="#_x0000_t75" style="position:absolute;left:1246;top:5737;width:77858;height: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">
                <v:imagedata r:id="rId3" o:title=""/>
              </v:shape>
              <v:shape id="Imagen 47" o:spid="_x0000_s1028" type="#_x0000_t75" alt="Icono&#10;&#10;Descripción generada automáticamente" style="position:absolute;left:1905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">
                <v:imagedata r:id="rId4" o:title="Icono&#10;&#10;Descripción generada automáticamente"/>
                <v:shadow on="t" color="black" opacity="26214f" origin=",-.5" offset="0,3pt"/>
              </v:shape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0F3D1" w14:textId="77777777" w:rsidR="008A497E" w:rsidRDefault="00B50C03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D4B5AE8" wp14:editId="3EEB336C">
              <wp:simplePos x="0" y="0"/>
              <wp:positionH relativeFrom="column">
                <wp:posOffset>-1089645</wp:posOffset>
              </wp:positionH>
              <wp:positionV relativeFrom="paragraph">
                <wp:posOffset>-729469</wp:posOffset>
              </wp:positionV>
              <wp:extent cx="7786708" cy="1334135"/>
              <wp:effectExtent l="0" t="19050" r="5080" b="0"/>
              <wp:wrapNone/>
              <wp:docPr id="48" name="Grupo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6708" cy="1334135"/>
                        <a:chOff x="125919" y="0"/>
                        <a:chExt cx="7786708" cy="1334135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25919" y="567216"/>
                          <a:ext cx="7786708" cy="7669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n 50" descr="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1238250" cy="1238250"/>
                        </a:xfrm>
                        <a:prstGeom prst="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0B0FC7" id="Grupo 48" o:spid="_x0000_s1026" style="position:absolute;margin-left:-85.8pt;margin-top:-57.45pt;width:613.15pt;height:105.05pt;z-index:251687936;mso-width-relative:margin" coordorigin="1259" coordsize="77867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left:1259;top:5672;width:77867;height:7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">
                <v:imagedata r:id="rId3" o:title=""/>
              </v:shape>
              <v:shape id="Imagen 50" o:spid="_x0000_s1028" type="#_x0000_t75" alt="Icono&#10;&#10;Descripción generada automáticamente" style="position:absolute;left:1905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">
                <v:imagedata r:id="rId4" o:title="Icono&#10;&#10;Descripción generada automáticamente"/>
                <v:shadow on="t" color="black" opacity="26214f" origin=",-.5" offset="0,3pt"/>
              </v:shape>
            </v:group>
          </w:pict>
        </mc:Fallback>
      </mc:AlternateContent>
    </w:r>
    <w:r w:rsidR="00235DF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0209877" wp14:editId="5D85EC17">
              <wp:simplePos x="0" y="0"/>
              <wp:positionH relativeFrom="column">
                <wp:posOffset>2353530</wp:posOffset>
              </wp:positionH>
              <wp:positionV relativeFrom="paragraph">
                <wp:posOffset>-296701</wp:posOffset>
              </wp:positionV>
              <wp:extent cx="908050" cy="291116"/>
              <wp:effectExtent l="57150" t="19050" r="82550" b="109220"/>
              <wp:wrapNone/>
              <wp:docPr id="55" name="Rectángulo: esquinas redondeadas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8050" cy="291116"/>
                      </a:xfrm>
                      <a:prstGeom prst="roundRect">
                        <a:avLst/>
                      </a:prstGeom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087571" w14:textId="77777777" w:rsidR="00235DF1" w:rsidRDefault="00235DF1" w:rsidP="00235DF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s-ES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209877" id="Rectángulo: esquinas redondeadas 55" o:spid="_x0000_s1029" style="position:absolute;left:0;text-align:left;margin-left:185.3pt;margin-top:-23.35pt;width:71.5pt;height:22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" fillcolor="#4472c4 [3204]" strokecolor="#1f3763 [1604]" strokeweight="1pt">
              <v:stroke joinstyle="miter"/>
              <v:shadow on="t" color="black" opacity="26214f" origin=",-.5" offset="0,3pt"/>
              <v:textbox>
                <w:txbxContent>
                  <w:p w14:paraId="7B087571" w14:textId="77777777" w:rsidR="00235DF1" w:rsidRDefault="00235DF1" w:rsidP="00235DF1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es-ES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216FA" w14:textId="77777777" w:rsidR="005014E4" w:rsidRDefault="00B50C03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F1FCC89" wp14:editId="31F6901E">
              <wp:simplePos x="0" y="0"/>
              <wp:positionH relativeFrom="column">
                <wp:posOffset>-918425</wp:posOffset>
              </wp:positionH>
              <wp:positionV relativeFrom="paragraph">
                <wp:posOffset>-728555</wp:posOffset>
              </wp:positionV>
              <wp:extent cx="7785667" cy="1336040"/>
              <wp:effectExtent l="0" t="19050" r="635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67" cy="1336040"/>
                        <a:chOff x="131513" y="0"/>
                        <a:chExt cx="7785667" cy="1336040"/>
                      </a:xfrm>
                    </wpg:grpSpPr>
                    <pic:pic xmlns:pic="http://schemas.openxmlformats.org/drawingml/2006/picture">
                      <pic:nvPicPr>
                        <pic:cNvPr id="52" name="Imagen 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31513" y="569404"/>
                          <a:ext cx="7785667" cy="7666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n 53" descr="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1238250" cy="1238250"/>
                        </a:xfrm>
                        <a:prstGeom prst="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17C30D" id="Grupo 51" o:spid="_x0000_s1026" style="position:absolute;margin-left:-72.3pt;margin-top:-57.35pt;width:613.05pt;height:105.2pt;z-index:251693056;mso-width-relative:margin" coordorigin="1315" coordsize="77856,1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2" o:spid="_x0000_s1027" type="#_x0000_t75" style="position:absolute;left:1315;top:5694;width:77856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">
                <v:imagedata r:id="rId3" o:title=""/>
              </v:shape>
              <v:shape id="Imagen 53" o:spid="_x0000_s1028" type="#_x0000_t75" alt="Icono&#10;&#10;Descripción generada automáticamente" style="position:absolute;left:1905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">
                <v:imagedata r:id="rId4" o:title="Icono&#10;&#10;Descripción generada automáticamente"/>
                <v:shadow on="t" color="black" opacity="26214f" origin=",-.5" offset="0,3p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B55AB" w14:textId="77777777" w:rsidR="005917B4" w:rsidRDefault="005917B4" w:rsidP="00BD0900">
      <w:r>
        <w:separator/>
      </w:r>
    </w:p>
  </w:footnote>
  <w:footnote w:type="continuationSeparator" w:id="0">
    <w:p w14:paraId="1F02D2F6" w14:textId="77777777" w:rsidR="005917B4" w:rsidRDefault="005917B4" w:rsidP="00BD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B689F" w14:textId="77777777" w:rsidR="00BD0900" w:rsidRDefault="00BD0900">
    <w:pPr>
      <w:pStyle w:val="Encabezado"/>
    </w:pPr>
    <w:r w:rsidRPr="00BD0900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6E72F67" wp14:editId="1E127B5B">
              <wp:simplePos x="0" y="0"/>
              <wp:positionH relativeFrom="column">
                <wp:posOffset>1699895</wp:posOffset>
              </wp:positionH>
              <wp:positionV relativeFrom="paragraph">
                <wp:posOffset>341630</wp:posOffset>
              </wp:positionV>
              <wp:extent cx="4476115" cy="0"/>
              <wp:effectExtent l="0" t="0" r="6985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7611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DC64A1" id="Conector recto 8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85pt,26.9pt" to="486.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" strokecolor="#4472c4 [3204]" strokeweight=".5pt">
              <v:stroke joinstyle="miter"/>
            </v:line>
          </w:pict>
        </mc:Fallback>
      </mc:AlternateContent>
    </w:r>
    <w:r w:rsidRPr="00BD0900">
      <w:rPr>
        <w:noProof/>
      </w:rPr>
      <w:drawing>
        <wp:anchor distT="0" distB="0" distL="114300" distR="114300" simplePos="0" relativeHeight="251649024" behindDoc="1" locked="0" layoutInCell="1" allowOverlap="1" wp14:anchorId="46130C21" wp14:editId="63C51F0F">
          <wp:simplePos x="0" y="0"/>
          <wp:positionH relativeFrom="column">
            <wp:posOffset>-496570</wp:posOffset>
          </wp:positionH>
          <wp:positionV relativeFrom="paragraph">
            <wp:posOffset>-79103</wp:posOffset>
          </wp:positionV>
          <wp:extent cx="1937385" cy="424180"/>
          <wp:effectExtent l="0" t="0" r="571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_MD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38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DA913" w14:textId="77777777" w:rsidR="004535AF" w:rsidRDefault="004535AF">
    <w:pPr>
      <w:pStyle w:val="Encabezado"/>
    </w:pPr>
    <w:r>
      <w:rPr>
        <w:noProof/>
        <w:lang w:eastAsia="es-CO"/>
      </w:rPr>
      <w:drawing>
        <wp:inline distT="0" distB="0" distL="0" distR="0" wp14:anchorId="703CD5CA" wp14:editId="68E2AA7B">
          <wp:extent cx="850900" cy="342900"/>
          <wp:effectExtent l="0" t="0" r="0" b="0"/>
          <wp:docPr id="34" name="Picture 3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C158B" w14:textId="77777777" w:rsidR="004535AF" w:rsidRDefault="008A497E">
    <w:pPr>
      <w:pStyle w:val="Encabezado"/>
    </w:pPr>
    <w:r w:rsidRPr="004535AF">
      <w:rPr>
        <w:noProof/>
      </w:rPr>
      <w:drawing>
        <wp:anchor distT="0" distB="0" distL="114300" distR="114300" simplePos="0" relativeHeight="251663360" behindDoc="0" locked="0" layoutInCell="1" allowOverlap="1" wp14:anchorId="5AB31383" wp14:editId="230078D6">
          <wp:simplePos x="0" y="0"/>
          <wp:positionH relativeFrom="margin">
            <wp:align>left</wp:align>
          </wp:positionH>
          <wp:positionV relativeFrom="topMargin">
            <wp:posOffset>363855</wp:posOffset>
          </wp:positionV>
          <wp:extent cx="2099310" cy="454025"/>
          <wp:effectExtent l="0" t="0" r="0" b="317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insalud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31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CA4E8" w14:textId="77777777" w:rsidR="008A497E" w:rsidRDefault="008A497E">
    <w:pPr>
      <w:pStyle w:val="Encabezado"/>
    </w:pPr>
    <w:r w:rsidRPr="004535AF">
      <w:rPr>
        <w:noProof/>
      </w:rPr>
      <w:drawing>
        <wp:anchor distT="0" distB="0" distL="114300" distR="114300" simplePos="0" relativeHeight="251665408" behindDoc="0" locked="0" layoutInCell="1" allowOverlap="1" wp14:anchorId="74E0C45F" wp14:editId="6DDA77E8">
          <wp:simplePos x="0" y="0"/>
          <wp:positionH relativeFrom="margin">
            <wp:posOffset>-48260</wp:posOffset>
          </wp:positionH>
          <wp:positionV relativeFrom="topMargin">
            <wp:posOffset>282575</wp:posOffset>
          </wp:positionV>
          <wp:extent cx="2099310" cy="454025"/>
          <wp:effectExtent l="0" t="0" r="0" b="3175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insalud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31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03178" w14:textId="77777777" w:rsidR="008A497E" w:rsidRDefault="008A497E">
    <w:pPr>
      <w:pStyle w:val="Encabezado"/>
    </w:pPr>
    <w:r w:rsidRPr="004535AF">
      <w:rPr>
        <w:noProof/>
      </w:rPr>
      <w:drawing>
        <wp:anchor distT="0" distB="0" distL="114300" distR="114300" simplePos="0" relativeHeight="251667456" behindDoc="0" locked="0" layoutInCell="1" allowOverlap="1" wp14:anchorId="493CC47A" wp14:editId="3B4A527D">
          <wp:simplePos x="0" y="0"/>
          <wp:positionH relativeFrom="margin">
            <wp:align>left</wp:align>
          </wp:positionH>
          <wp:positionV relativeFrom="topMargin">
            <wp:posOffset>360045</wp:posOffset>
          </wp:positionV>
          <wp:extent cx="2099310" cy="454025"/>
          <wp:effectExtent l="0" t="0" r="0" b="3175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insalud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31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806A6" w14:textId="77777777" w:rsidR="008A497E" w:rsidRDefault="008A497E">
    <w:pPr>
      <w:pStyle w:val="Encabezado"/>
    </w:pPr>
    <w:r w:rsidRPr="004535AF">
      <w:rPr>
        <w:noProof/>
      </w:rPr>
      <w:drawing>
        <wp:anchor distT="0" distB="0" distL="114300" distR="114300" simplePos="0" relativeHeight="251669504" behindDoc="0" locked="0" layoutInCell="1" allowOverlap="1" wp14:anchorId="75BF068B" wp14:editId="3C6AFAAE">
          <wp:simplePos x="0" y="0"/>
          <wp:positionH relativeFrom="margin">
            <wp:posOffset>13970</wp:posOffset>
          </wp:positionH>
          <wp:positionV relativeFrom="topMargin">
            <wp:posOffset>351790</wp:posOffset>
          </wp:positionV>
          <wp:extent cx="2099310" cy="454025"/>
          <wp:effectExtent l="0" t="0" r="0" b="3175"/>
          <wp:wrapSquare wrapText="bothSides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insalud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31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23514B"/>
    <w:multiLevelType w:val="multilevel"/>
    <w:tmpl w:val="ECE0F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9D"/>
    <w:rsid w:val="000B027C"/>
    <w:rsid w:val="000E30E5"/>
    <w:rsid w:val="001121DC"/>
    <w:rsid w:val="00120BC2"/>
    <w:rsid w:val="001308E8"/>
    <w:rsid w:val="00133251"/>
    <w:rsid w:val="001B0336"/>
    <w:rsid w:val="00221101"/>
    <w:rsid w:val="00235DF1"/>
    <w:rsid w:val="002456F7"/>
    <w:rsid w:val="002E1B96"/>
    <w:rsid w:val="00315A50"/>
    <w:rsid w:val="00350DEE"/>
    <w:rsid w:val="00387880"/>
    <w:rsid w:val="003D299D"/>
    <w:rsid w:val="004535AF"/>
    <w:rsid w:val="00460564"/>
    <w:rsid w:val="005917B4"/>
    <w:rsid w:val="00720E70"/>
    <w:rsid w:val="007B206F"/>
    <w:rsid w:val="007B3BBD"/>
    <w:rsid w:val="008A497E"/>
    <w:rsid w:val="0094370E"/>
    <w:rsid w:val="00956A3A"/>
    <w:rsid w:val="00B50C03"/>
    <w:rsid w:val="00B86955"/>
    <w:rsid w:val="00BD0900"/>
    <w:rsid w:val="00BF2C6D"/>
    <w:rsid w:val="00D208ED"/>
    <w:rsid w:val="00E220E9"/>
    <w:rsid w:val="00E42C70"/>
    <w:rsid w:val="00F6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8EFB7"/>
  <w15:chartTrackingRefBased/>
  <w15:docId w15:val="{5729FE10-2CB8-4CB2-B458-915D2A8E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5AF"/>
    <w:pPr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4535AF"/>
    <w:pPr>
      <w:keepNext/>
      <w:keepLines/>
      <w:spacing w:before="240" w:after="240"/>
      <w:jc w:val="left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535AF"/>
    <w:pPr>
      <w:keepNext/>
      <w:keepLines/>
      <w:spacing w:before="240" w:after="240"/>
      <w:jc w:val="left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35AF"/>
    <w:pPr>
      <w:keepNext/>
      <w:keepLines/>
      <w:spacing w:before="240" w:after="240"/>
      <w:jc w:val="left"/>
      <w:outlineLvl w:val="2"/>
    </w:pPr>
    <w:rPr>
      <w:rFonts w:eastAsiaTheme="majorEastAsia" w:cstheme="majorBidi"/>
      <w:b/>
      <w:color w:val="1F3763" w:themeColor="accent1" w:themeShade="7F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535AF"/>
    <w:pPr>
      <w:keepNext/>
      <w:keepLines/>
      <w:spacing w:before="240" w:after="240"/>
      <w:jc w:val="left"/>
      <w:outlineLvl w:val="3"/>
    </w:pPr>
    <w:rPr>
      <w:rFonts w:eastAsiaTheme="majorEastAsia" w:cstheme="majorBidi"/>
      <w:b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535AF"/>
    <w:pPr>
      <w:keepNext/>
      <w:keepLines/>
      <w:spacing w:before="40"/>
      <w:jc w:val="left"/>
      <w:outlineLvl w:val="4"/>
    </w:pPr>
    <w:rPr>
      <w:rFonts w:eastAsiaTheme="majorEastAsia" w:cstheme="majorBidi"/>
      <w:b/>
      <w:i/>
      <w:color w:val="2F5496" w:themeColor="accent1" w:themeShade="B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9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900"/>
  </w:style>
  <w:style w:type="paragraph" w:styleId="Piedepgina">
    <w:name w:val="footer"/>
    <w:basedOn w:val="Normal"/>
    <w:link w:val="PiedepginaCar"/>
    <w:uiPriority w:val="99"/>
    <w:unhideWhenUsed/>
    <w:rsid w:val="00BD09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900"/>
  </w:style>
  <w:style w:type="character" w:styleId="Nmerodepgina">
    <w:name w:val="page number"/>
    <w:basedOn w:val="Fuentedeprrafopredeter"/>
    <w:uiPriority w:val="99"/>
    <w:semiHidden/>
    <w:unhideWhenUsed/>
    <w:rsid w:val="00BD0900"/>
  </w:style>
  <w:style w:type="paragraph" w:styleId="Textodeglobo">
    <w:name w:val="Balloon Text"/>
    <w:basedOn w:val="Normal"/>
    <w:link w:val="TextodegloboCar"/>
    <w:uiPriority w:val="99"/>
    <w:semiHidden/>
    <w:unhideWhenUsed/>
    <w:rsid w:val="0013325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251"/>
    <w:rPr>
      <w:rFonts w:ascii="Times New Roman" w:hAnsi="Times New Roman" w:cs="Times New Roman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4535AF"/>
    <w:pPr>
      <w:keepNext w:val="0"/>
      <w:keepLines w:val="0"/>
      <w:spacing w:before="300" w:after="120" w:line="276" w:lineRule="auto"/>
      <w:outlineLvl w:val="9"/>
    </w:pPr>
    <w:rPr>
      <w:rFonts w:eastAsiaTheme="minorEastAsia" w:cstheme="minorBidi"/>
      <w:color w:val="auto"/>
      <w:spacing w:val="5"/>
    </w:rPr>
  </w:style>
  <w:style w:type="paragraph" w:styleId="Subttulo">
    <w:name w:val="Subtitle"/>
    <w:basedOn w:val="Normal"/>
    <w:next w:val="Normal"/>
    <w:link w:val="SubttuloCar"/>
    <w:uiPriority w:val="11"/>
    <w:qFormat/>
    <w:rsid w:val="004535AF"/>
    <w:pPr>
      <w:numPr>
        <w:ilvl w:val="1"/>
      </w:numPr>
      <w:spacing w:after="160"/>
      <w:jc w:val="right"/>
    </w:pPr>
    <w:rPr>
      <w:rFonts w:eastAsiaTheme="minorEastAsia"/>
      <w:color w:val="2E74B5" w:themeColor="accent5" w:themeShade="BF"/>
      <w:spacing w:val="15"/>
      <w:sz w:val="3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4535AF"/>
    <w:rPr>
      <w:rFonts w:ascii="Arial" w:eastAsiaTheme="minorEastAsia" w:hAnsi="Arial"/>
      <w:color w:val="2E74B5" w:themeColor="accent5" w:themeShade="BF"/>
      <w:spacing w:val="15"/>
      <w:sz w:val="3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4535AF"/>
    <w:pPr>
      <w:spacing w:before="240" w:after="360"/>
      <w:contextualSpacing/>
      <w:jc w:val="right"/>
    </w:pPr>
    <w:rPr>
      <w:rFonts w:eastAsiaTheme="majorEastAsia" w:cstheme="majorBidi"/>
      <w:b/>
      <w:color w:val="1F3864" w:themeColor="accent1" w:themeShade="80"/>
      <w:spacing w:val="-10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35AF"/>
    <w:rPr>
      <w:rFonts w:ascii="Arial" w:eastAsiaTheme="majorEastAsia" w:hAnsi="Arial" w:cstheme="majorBidi"/>
      <w:b/>
      <w:color w:val="1F3864" w:themeColor="accent1" w:themeShade="80"/>
      <w:spacing w:val="-10"/>
      <w:kern w:val="28"/>
      <w:sz w:val="72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4535AF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535AF"/>
    <w:rPr>
      <w:rFonts w:ascii="Arial" w:eastAsiaTheme="majorEastAsia" w:hAnsi="Arial" w:cstheme="majorBidi"/>
      <w:b/>
      <w:color w:val="2F5496" w:themeColor="accent1" w:themeShade="BF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535AF"/>
    <w:rPr>
      <w:rFonts w:ascii="Arial" w:eastAsiaTheme="majorEastAsia" w:hAnsi="Arial" w:cstheme="majorBidi"/>
      <w:b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4535AF"/>
    <w:rPr>
      <w:rFonts w:ascii="Arial" w:eastAsiaTheme="majorEastAsia" w:hAnsi="Arial" w:cstheme="majorBidi"/>
      <w:b/>
      <w:iCs/>
      <w:color w:val="2F5496" w:themeColor="accent1" w:themeShade="BF"/>
      <w:sz w:val="22"/>
    </w:rPr>
  </w:style>
  <w:style w:type="character" w:customStyle="1" w:styleId="Ttulo5Car">
    <w:name w:val="Título 5 Car"/>
    <w:basedOn w:val="Fuentedeprrafopredeter"/>
    <w:link w:val="Ttulo5"/>
    <w:uiPriority w:val="9"/>
    <w:rsid w:val="004535AF"/>
    <w:rPr>
      <w:rFonts w:ascii="Arial" w:eastAsiaTheme="majorEastAsia" w:hAnsi="Arial" w:cstheme="majorBidi"/>
      <w:b/>
      <w:i/>
      <w:color w:val="2F5496" w:themeColor="accent1" w:themeShade="BF"/>
      <w:sz w:val="20"/>
    </w:rPr>
  </w:style>
  <w:style w:type="paragraph" w:styleId="Descripcin">
    <w:name w:val="caption"/>
    <w:basedOn w:val="Normal"/>
    <w:next w:val="Normal"/>
    <w:uiPriority w:val="35"/>
    <w:unhideWhenUsed/>
    <w:qFormat/>
    <w:rsid w:val="007B3BBD"/>
    <w:pPr>
      <w:spacing w:after="200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E220E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220E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220E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E220E9"/>
    <w:rPr>
      <w:color w:val="0563C1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/>
    <w:rsid w:val="00E22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rpheus\Documentos\Documentos\Plantillas%20personalizadas%20de%20Office\Curso%20Malaria%20Mzo%201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EBA341737EA7547BFF91A63EFF47A0F" ma:contentTypeVersion="5" ma:contentTypeDescription="Crear nuevo documento." ma:contentTypeScope="" ma:versionID="be42825675c9676ef200d1ce45c934ba">
  <xsd:schema xmlns:xsd="http://www.w3.org/2001/XMLSchema" xmlns:xs="http://www.w3.org/2001/XMLSchema" xmlns:p="http://schemas.microsoft.com/office/2006/metadata/properties" xmlns:ns1="http://schemas.microsoft.com/sharepoint/v3" xmlns:ns2="bc7fa6d9-f289-453f-8d65-26d024cbc172" targetNamespace="http://schemas.microsoft.com/office/2006/metadata/properties" ma:root="true" ma:fieldsID="60704b87ff60a9884fde748d15839514" ns1:_="" ns2:_="">
    <xsd:import namespace="http://schemas.microsoft.com/sharepoint/v3"/>
    <xsd:import namespace="bc7fa6d9-f289-453f-8d65-26d024cbc17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a6d9-f289-453f-8d65-26d024cbc1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  <xsd:element name="SharedWithUsers" ma:index="13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bc7fa6d9-f289-453f-8d65-26d024cbc172">SK56FQYSNTNA-344-15</_dlc_DocId>
    <_dlc_DocIdUrl xmlns="bc7fa6d9-f289-453f-8d65-26d024cbc172">
      <Url>https://intranet.minsalud.gov.co/comunicaciones/_layouts/15/DocIdRedir.aspx?ID=SK56FQYSNTNA-344-15</Url>
      <Description>SK56FQYSNTNA-344-15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226385A-F144-45AC-A707-B9726FAE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7fa6d9-f289-453f-8d65-26d024cbc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819356-F0A6-42A3-A011-196D401F58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c7fa6d9-f289-453f-8d65-26d024cbc172"/>
  </ds:schemaRefs>
</ds:datastoreItem>
</file>

<file path=customXml/itemProps3.xml><?xml version="1.0" encoding="utf-8"?>
<ds:datastoreItem xmlns:ds="http://schemas.openxmlformats.org/officeDocument/2006/customXml" ds:itemID="{DACCD005-03B6-4E6C-9FDE-C5B75A99AC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0A4A15-2B69-439D-A47C-FA417C1C18E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48A82F1-970F-4C61-981E-4E7C9E2E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Curso Malaria Mzo 10.dotx</Template>
  <TotalTime>3</TotalTime>
  <Pages>7</Pages>
  <Words>759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Morpheus</dc:creator>
  <cp:keywords/>
  <dc:description/>
  <cp:lastModifiedBy>Edison Monsalve Cuartas</cp:lastModifiedBy>
  <cp:revision>2</cp:revision>
  <cp:lastPrinted>2020-01-21T16:56:00Z</cp:lastPrinted>
  <dcterms:created xsi:type="dcterms:W3CDTF">2021-03-11T12:15:00Z</dcterms:created>
  <dcterms:modified xsi:type="dcterms:W3CDTF">2021-03-11T12:18:00Z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0x0101007EBA341737EA7547BFF91A63EFF47A0F</vt:lpwstr>
  </property>
  <property fmtid="{D5CDD505-2E9C-101B-9397-08002B2CF9AE}" pid="3" name="_dlc_DocIdItemGuid">
    <vt:lpwstr>d725cbca-43e0-435a-b6cf-9849532d1179</vt:lpwstr>
  </property>
</Properties>
</file>